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52071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192405</wp:posOffset>
                </wp:positionV>
                <wp:extent cx="14859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    </w:pict>
          </mc:Fallback>
        </mc:AlternateContent>
      </w:r>
      <w:r w:rsidR="0073767E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1F10AB" w:rsidRPr="00742E64">
        <w:rPr>
          <w:rFonts w:ascii="Times New Roman" w:hAnsi="Times New Roman"/>
          <w:bCs/>
          <w:sz w:val="22"/>
          <w:szCs w:val="22"/>
        </w:rPr>
        <w:t>NG K</w:t>
      </w:r>
      <w:r w:rsidR="0073767E">
        <w:rPr>
          <w:rFonts w:ascii="Times New Roman" w:hAnsi="Times New Roman"/>
          <w:bCs/>
          <w:sz w:val="22"/>
          <w:szCs w:val="22"/>
        </w:rPr>
        <w:t>Ỹ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</w:t>
      </w:r>
      <w:proofErr w:type="gramStart"/>
      <w:r w:rsidR="001F10AB" w:rsidRPr="00742E64">
        <w:rPr>
          <w:rFonts w:ascii="Times New Roman" w:hAnsi="Times New Roman"/>
          <w:bCs/>
          <w:sz w:val="22"/>
          <w:szCs w:val="22"/>
        </w:rPr>
        <w:t>THU</w:t>
      </w:r>
      <w:r w:rsidR="0073767E">
        <w:rPr>
          <w:rFonts w:ascii="Times New Roman" w:hAnsi="Times New Roman"/>
          <w:bCs/>
          <w:sz w:val="22"/>
          <w:szCs w:val="22"/>
        </w:rPr>
        <w:t>Ậ</w:t>
      </w:r>
      <w:r w:rsidR="001F10AB" w:rsidRPr="00742E64">
        <w:rPr>
          <w:rFonts w:ascii="Times New Roman" w:hAnsi="Times New Roman"/>
          <w:bCs/>
          <w:sz w:val="22"/>
          <w:szCs w:val="22"/>
        </w:rPr>
        <w:t>T  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proofErr w:type="gramEnd"/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Độc</w:t>
      </w:r>
      <w:proofErr w:type="spellEnd"/>
      <w:r w:rsidR="0073767E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lập</w:t>
      </w:r>
      <w:proofErr w:type="spellEnd"/>
      <w:r w:rsidR="0073767E"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Tự</w:t>
      </w:r>
      <w:proofErr w:type="spellEnd"/>
      <w:r w:rsidR="0073767E"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Hạnh</w:t>
      </w:r>
      <w:proofErr w:type="spellEnd"/>
      <w:r w:rsidR="0073767E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73767E" w:rsidRDefault="003C7C31" w:rsidP="0073767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="001D4BF2">
        <w:rPr>
          <w:rFonts w:ascii="Times New Roman" w:hAnsi="Times New Roman"/>
          <w:sz w:val="32"/>
          <w:szCs w:val="28"/>
        </w:rPr>
        <w:t>Y</w:t>
      </w:r>
      <w:r w:rsidR="0094006B" w:rsidRPr="0073767E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94006B" w:rsidRPr="0073767E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>ỌC</w:t>
      </w:r>
      <w:r w:rsidR="001F10AB" w:rsidRPr="0073767E">
        <w:rPr>
          <w:rFonts w:ascii="Times New Roman" w:hAnsi="Times New Roman"/>
          <w:sz w:val="32"/>
          <w:szCs w:val="28"/>
        </w:rPr>
        <w:t xml:space="preserve"> 201</w:t>
      </w:r>
      <w:r w:rsidR="001D4BF2">
        <w:rPr>
          <w:rFonts w:ascii="Times New Roman" w:hAnsi="Times New Roman"/>
          <w:sz w:val="32"/>
          <w:szCs w:val="28"/>
        </w:rPr>
        <w:t>6</w:t>
      </w:r>
      <w:r w:rsidR="001F10AB" w:rsidRPr="0073767E">
        <w:rPr>
          <w:rFonts w:ascii="Times New Roman" w:hAnsi="Times New Roman"/>
          <w:sz w:val="32"/>
          <w:szCs w:val="28"/>
        </w:rPr>
        <w:t xml:space="preserve"> – 201</w:t>
      </w:r>
      <w:r w:rsidR="001D4BF2">
        <w:rPr>
          <w:rFonts w:ascii="Times New Roman" w:hAnsi="Times New Roman"/>
          <w:sz w:val="32"/>
          <w:szCs w:val="28"/>
        </w:rPr>
        <w:t>7</w:t>
      </w:r>
    </w:p>
    <w:p w:rsidR="0073767E" w:rsidRDefault="001D4BF2" w:rsidP="007376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</w:t>
      </w:r>
      <w:r w:rsidR="0073767E" w:rsidRPr="0073767E">
        <w:rPr>
          <w:b/>
          <w:sz w:val="28"/>
          <w:szCs w:val="28"/>
        </w:rPr>
        <w:t xml:space="preserve"> </w:t>
      </w:r>
      <w:r w:rsidR="000D21E9">
        <w:rPr>
          <w:b/>
          <w:sz w:val="28"/>
          <w:szCs w:val="28"/>
        </w:rPr>
        <w:t>TRUNG CẤP CHUYÊN NGHIỆP</w:t>
      </w:r>
      <w:r w:rsidR="0073767E" w:rsidRPr="0073767E">
        <w:rPr>
          <w:b/>
          <w:sz w:val="28"/>
          <w:szCs w:val="28"/>
        </w:rPr>
        <w:t xml:space="preserve"> </w:t>
      </w:r>
      <w:r w:rsidR="0073767E">
        <w:rPr>
          <w:b/>
          <w:sz w:val="28"/>
          <w:szCs w:val="28"/>
        </w:rPr>
        <w:t>(</w:t>
      </w:r>
      <w:r w:rsidR="0073767E" w:rsidRPr="0073767E">
        <w:rPr>
          <w:b/>
          <w:sz w:val="28"/>
          <w:szCs w:val="28"/>
        </w:rPr>
        <w:t>9+</w:t>
      </w:r>
      <w:r w:rsidR="00234C90">
        <w:rPr>
          <w:b/>
          <w:sz w:val="28"/>
          <w:szCs w:val="28"/>
        </w:rPr>
        <w:t>3</w:t>
      </w:r>
      <w:r w:rsidR="0073767E">
        <w:rPr>
          <w:b/>
          <w:sz w:val="28"/>
          <w:szCs w:val="28"/>
        </w:rPr>
        <w:t>)</w:t>
      </w:r>
      <w:r w:rsidR="00125F08">
        <w:rPr>
          <w:b/>
          <w:sz w:val="28"/>
          <w:szCs w:val="28"/>
        </w:rPr>
        <w:t xml:space="preserve"> </w:t>
      </w:r>
      <w:proofErr w:type="spellStart"/>
      <w:r w:rsidR="00125F08">
        <w:rPr>
          <w:b/>
          <w:sz w:val="28"/>
          <w:szCs w:val="28"/>
        </w:rPr>
        <w:t>và</w:t>
      </w:r>
      <w:proofErr w:type="spellEnd"/>
      <w:r w:rsidR="00125F0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16 CAO ĐẲNG NGHỀ </w:t>
      </w:r>
      <w:r w:rsidR="00125F08">
        <w:rPr>
          <w:b/>
          <w:sz w:val="28"/>
          <w:szCs w:val="28"/>
        </w:rPr>
        <w:t>(</w:t>
      </w:r>
      <w:r w:rsidR="00125F08" w:rsidRPr="0073767E">
        <w:rPr>
          <w:b/>
          <w:sz w:val="28"/>
          <w:szCs w:val="28"/>
        </w:rPr>
        <w:t>9+</w:t>
      </w:r>
      <w:r w:rsidR="00125F08">
        <w:rPr>
          <w:b/>
          <w:sz w:val="28"/>
          <w:szCs w:val="28"/>
        </w:rPr>
        <w:t>4</w:t>
      </w:r>
      <w:r w:rsidR="00125F08">
        <w:rPr>
          <w:b/>
          <w:sz w:val="28"/>
          <w:szCs w:val="28"/>
        </w:rPr>
        <w:t>)</w:t>
      </w:r>
    </w:p>
    <w:p w:rsidR="0073767E" w:rsidRPr="0073767E" w:rsidRDefault="0073767E" w:rsidP="0073767E">
      <w:pPr>
        <w:jc w:val="center"/>
        <w:rPr>
          <w:b/>
        </w:rPr>
      </w:pP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proofErr w:type="spellEnd"/>
      <w:r w:rsidR="0073767E"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73767E"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="0073767E"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73767E" w:rsidRPr="00DB7557">
        <w:rPr>
          <w:rFonts w:ascii="Times New Roman" w:hAnsi="Times New Roman"/>
          <w:b w:val="0"/>
          <w:szCs w:val="26"/>
        </w:rPr>
        <w:t>tê</w:t>
      </w:r>
      <w:r w:rsidRPr="00DB7557">
        <w:rPr>
          <w:rFonts w:ascii="Times New Roman" w:hAnsi="Times New Roman"/>
          <w:b w:val="0"/>
          <w:szCs w:val="26"/>
        </w:rPr>
        <w:t>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1D4BF2">
        <w:rPr>
          <w:rFonts w:ascii="Times New Roman" w:hAnsi="Times New Roman"/>
          <w:szCs w:val="26"/>
        </w:rPr>
        <w:t xml:space="preserve">                                                                                </w:t>
      </w:r>
      <w:proofErr w:type="spellStart"/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</w:t>
      </w:r>
      <w:proofErr w:type="spellEnd"/>
      <w:r w:rsidR="00073D01"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073D01" w:rsidRPr="00DB7557">
        <w:rPr>
          <w:rFonts w:ascii="Times New Roman" w:hAnsi="Times New Roman"/>
          <w:b w:val="0"/>
          <w:szCs w:val="26"/>
        </w:rPr>
        <w:t>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proofErr w:type="spellEnd"/>
      <w:r w:rsidR="008924FF" w:rsidRPr="00DB7557">
        <w:rPr>
          <w:rFonts w:ascii="Times New Roman" w:hAnsi="Times New Roman"/>
          <w:b w:val="0"/>
          <w:szCs w:val="26"/>
        </w:rPr>
        <w:t>:</w:t>
      </w:r>
      <w:r w:rsidR="001D4BF2">
        <w:rPr>
          <w:rFonts w:ascii="Times New Roman" w:hAnsi="Times New Roman"/>
          <w:szCs w:val="26"/>
        </w:rPr>
        <w:t xml:space="preserve"> </w:t>
      </w:r>
      <w:r w:rsidR="001D4BF2" w:rsidRPr="001D4BF2">
        <w:rPr>
          <w:rFonts w:ascii="Times New Roman" w:hAnsi="Times New Roman"/>
          <w:b w:val="0"/>
          <w:szCs w:val="26"/>
        </w:rPr>
        <w:t>HÓA HỌC 1</w:t>
      </w:r>
      <w:r w:rsidRPr="00DB7557">
        <w:rPr>
          <w:rFonts w:ascii="Times New Roman" w:hAnsi="Times New Roman"/>
          <w:szCs w:val="26"/>
        </w:rPr>
        <w:t xml:space="preserve">         </w:t>
      </w:r>
      <w:proofErr w:type="spellStart"/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</w:p>
    <w:p w:rsidR="00125F08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>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="0073767E" w:rsidRPr="00DB7557">
        <w:rPr>
          <w:sz w:val="26"/>
          <w:szCs w:val="26"/>
        </w:rPr>
        <w:t>học</w:t>
      </w:r>
      <w:proofErr w:type="spellEnd"/>
      <w:r w:rsidR="0073767E" w:rsidRPr="00DB7557">
        <w:rPr>
          <w:sz w:val="26"/>
          <w:szCs w:val="26"/>
        </w:rPr>
        <w:t xml:space="preserve"> </w:t>
      </w:r>
      <w:proofErr w:type="spellStart"/>
      <w:r w:rsidR="0073767E"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 w:rsidR="00073D01" w:rsidRPr="00DB7557">
        <w:rPr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proofErr w:type="spellEnd"/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proofErr w:type="spellStart"/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proofErr w:type="spellEnd"/>
      <w:r w:rsidR="005A15FA" w:rsidRPr="00DB7557">
        <w:rPr>
          <w:sz w:val="26"/>
          <w:szCs w:val="26"/>
        </w:rPr>
        <w:t xml:space="preserve"> </w:t>
      </w:r>
      <w:proofErr w:type="spellStart"/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</w:t>
      </w:r>
      <w:proofErr w:type="spellEnd"/>
      <w:r w:rsidR="00073D01" w:rsidRPr="00DB7557">
        <w:rPr>
          <w:sz w:val="26"/>
          <w:szCs w:val="26"/>
        </w:rPr>
        <w:t xml:space="preserve"> </w:t>
      </w:r>
      <w:proofErr w:type="spellStart"/>
      <w:r w:rsidR="00073D01" w:rsidRPr="00DB7557">
        <w:rPr>
          <w:sz w:val="26"/>
          <w:szCs w:val="26"/>
        </w:rPr>
        <w:t>v</w:t>
      </w:r>
      <w:r w:rsidR="00DB7557" w:rsidRPr="00DB7557">
        <w:rPr>
          <w:sz w:val="26"/>
          <w:szCs w:val="26"/>
        </w:rPr>
        <w:t>ị</w:t>
      </w:r>
      <w:proofErr w:type="spellEnd"/>
      <w:r w:rsidR="00073D01" w:rsidRPr="00DB7557">
        <w:rPr>
          <w:sz w:val="26"/>
          <w:szCs w:val="26"/>
        </w:rPr>
        <w:t xml:space="preserve"> </w:t>
      </w:r>
      <w:proofErr w:type="spellStart"/>
      <w:r w:rsidR="00073D01" w:rsidRPr="00DB7557">
        <w:rPr>
          <w:sz w:val="26"/>
          <w:szCs w:val="26"/>
        </w:rPr>
        <w:t>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</w:t>
      </w:r>
      <w:proofErr w:type="spellEnd"/>
      <w:r w:rsidR="00073D01" w:rsidRPr="00DB7557">
        <w:rPr>
          <w:sz w:val="26"/>
          <w:szCs w:val="26"/>
        </w:rPr>
        <w:t xml:space="preserve"> </w:t>
      </w:r>
      <w:proofErr w:type="spellStart"/>
      <w:r w:rsidR="00073D01" w:rsidRPr="00DB7557">
        <w:rPr>
          <w:sz w:val="26"/>
          <w:szCs w:val="26"/>
        </w:rPr>
        <w:t>trình</w:t>
      </w:r>
      <w:proofErr w:type="spellEnd"/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F05514" w:rsidRPr="00DB7557"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3985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280"/>
      </w:tblGrid>
      <w:tr w:rsidR="0059314B" w:rsidRPr="00DB7557" w:rsidTr="0059314B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1D4BF2">
            <w:pPr>
              <w:spacing w:before="360"/>
              <w:ind w:left="-230" w:firstLine="230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1D4BF2">
            <w:pPr>
              <w:ind w:left="-230" w:firstLine="23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59314B" w:rsidRPr="00DB7557" w:rsidTr="0059314B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1D4BF2" w:rsidP="001D4BF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03/10/16</w:t>
            </w:r>
            <w:r w:rsidR="0059314B" w:rsidRPr="00A552A9">
              <w:rPr>
                <w:sz w:val="26"/>
                <w:szCs w:val="26"/>
              </w:rPr>
              <w:t xml:space="preserve"> –</w:t>
            </w:r>
            <w:r w:rsidR="0059314B"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08</w:t>
            </w:r>
            <w:r w:rsidR="0059314B" w:rsidRPr="00DB7557">
              <w:rPr>
                <w:sz w:val="26"/>
                <w:szCs w:val="26"/>
              </w:rPr>
              <w:t>/10/1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Default="007E1DC5" w:rsidP="00216E5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  <w:p w:rsidR="007E1DC5" w:rsidRPr="00DB7557" w:rsidRDefault="007E1DC5" w:rsidP="00216E55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</w:p>
        </w:tc>
      </w:tr>
      <w:tr w:rsidR="001D4BF2" w:rsidRPr="00DB7557" w:rsidTr="00B8093C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DB7557" w:rsidRDefault="001D4BF2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1D4BF2" w:rsidRDefault="001D4BF2" w:rsidP="00F619FD">
            <w:pPr>
              <w:jc w:val="center"/>
              <w:rPr>
                <w:rFonts w:cs="Arial"/>
                <w:bCs/>
                <w:sz w:val="26"/>
                <w:szCs w:val="26"/>
              </w:rPr>
            </w:pPr>
            <w:r w:rsidRPr="001D4BF2">
              <w:rPr>
                <w:rFonts w:cs="Arial"/>
                <w:sz w:val="26"/>
                <w:szCs w:val="26"/>
              </w:rPr>
              <w:t>10/10/16 – 15/10/16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Default="001D4BF2" w:rsidP="00A558E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1D4BF2" w:rsidRPr="00DB7557" w:rsidRDefault="001D4BF2" w:rsidP="00A558EB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Cấu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vỏ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</w:tr>
      <w:tr w:rsidR="001D4BF2" w:rsidRPr="00DB7557" w:rsidTr="00B8093C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DB7557" w:rsidRDefault="001D4BF2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1D4BF2" w:rsidRDefault="001D4BF2" w:rsidP="00F619FD">
            <w:pPr>
              <w:jc w:val="center"/>
              <w:rPr>
                <w:rFonts w:ascii="VNI-Times" w:hAnsi="VNI-Times" w:cs="Arial"/>
                <w:bCs/>
                <w:sz w:val="26"/>
                <w:szCs w:val="26"/>
              </w:rPr>
            </w:pPr>
            <w:r w:rsidRPr="001D4BF2">
              <w:rPr>
                <w:rFonts w:ascii="VNI-Times" w:hAnsi="VNI-Times" w:cs="Arial"/>
                <w:sz w:val="26"/>
                <w:szCs w:val="26"/>
              </w:rPr>
              <w:t>17/10/16 – 22/10/16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Default="001D4BF2" w:rsidP="00A558E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I</w:t>
            </w:r>
          </w:p>
          <w:p w:rsidR="001D4BF2" w:rsidRPr="00DB7557" w:rsidRDefault="001D4BF2" w:rsidP="00A558EB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</w:p>
        </w:tc>
      </w:tr>
      <w:tr w:rsidR="001D4BF2" w:rsidRPr="00DB7557" w:rsidTr="00B8093C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DB7557" w:rsidRDefault="001D4BF2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1D4BF2" w:rsidRDefault="001D4BF2" w:rsidP="00F619FD">
            <w:pPr>
              <w:jc w:val="center"/>
              <w:rPr>
                <w:rFonts w:ascii="VNI-Times" w:hAnsi="VNI-Times" w:cs="Arial"/>
                <w:bCs/>
                <w:sz w:val="26"/>
                <w:szCs w:val="26"/>
              </w:rPr>
            </w:pPr>
            <w:r w:rsidRPr="001D4BF2">
              <w:rPr>
                <w:rFonts w:ascii="VNI-Times" w:hAnsi="VNI-Times" w:cs="Arial"/>
                <w:sz w:val="26"/>
                <w:szCs w:val="26"/>
              </w:rPr>
              <w:t>24/10/16 – 29/10/16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Default="001D4BF2" w:rsidP="00C7180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1D4BF2" w:rsidRDefault="001D4BF2" w:rsidP="00C7180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II</w:t>
            </w:r>
          </w:p>
          <w:p w:rsidR="001D4BF2" w:rsidRPr="00DB7557" w:rsidRDefault="001D4BF2" w:rsidP="00C71803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1D4BF2" w:rsidRPr="00DB7557" w:rsidTr="00B8093C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DB7557" w:rsidRDefault="001D4BF2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1D4BF2" w:rsidRDefault="001D4BF2" w:rsidP="00F619FD">
            <w:pPr>
              <w:jc w:val="center"/>
              <w:rPr>
                <w:rFonts w:ascii="VNI-Times" w:hAnsi="VNI-Times" w:cs="Arial"/>
                <w:bCs/>
                <w:sz w:val="26"/>
                <w:szCs w:val="26"/>
              </w:rPr>
            </w:pPr>
            <w:r w:rsidRPr="001D4BF2">
              <w:rPr>
                <w:rFonts w:ascii="VNI-Times" w:hAnsi="VNI-Times" w:cs="Arial"/>
                <w:sz w:val="26"/>
                <w:szCs w:val="26"/>
              </w:rPr>
              <w:t>31/10/16 – 05/11/16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Default="001D4BF2" w:rsidP="009F643D">
            <w:pPr>
              <w:rPr>
                <w:sz w:val="26"/>
                <w:szCs w:val="26"/>
              </w:rPr>
            </w:pPr>
            <w:proofErr w:type="spellStart"/>
            <w:r w:rsidRPr="00FE4EAD">
              <w:rPr>
                <w:sz w:val="26"/>
                <w:szCs w:val="26"/>
              </w:rPr>
              <w:t>Liên</w:t>
            </w:r>
            <w:proofErr w:type="spellEnd"/>
            <w:r w:rsidRPr="00FE4EAD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ion</w:t>
            </w:r>
          </w:p>
          <w:p w:rsidR="001D4BF2" w:rsidRPr="00DB7557" w:rsidRDefault="001D4BF2" w:rsidP="009F643D">
            <w:pPr>
              <w:rPr>
                <w:b/>
                <w:bCs/>
                <w:sz w:val="26"/>
                <w:szCs w:val="26"/>
              </w:rPr>
            </w:pPr>
            <w:proofErr w:type="spellStart"/>
            <w:r w:rsidRPr="00FE4EAD">
              <w:rPr>
                <w:sz w:val="26"/>
                <w:szCs w:val="26"/>
              </w:rPr>
              <w:t>Liên</w:t>
            </w:r>
            <w:proofErr w:type="spellEnd"/>
            <w:r w:rsidRPr="00FE4EAD">
              <w:rPr>
                <w:sz w:val="26"/>
                <w:szCs w:val="26"/>
              </w:rPr>
              <w:t xml:space="preserve"> </w:t>
            </w:r>
            <w:proofErr w:type="spellStart"/>
            <w:r w:rsidRPr="00FE4EAD">
              <w:rPr>
                <w:sz w:val="26"/>
                <w:szCs w:val="26"/>
              </w:rPr>
              <w:t>kết</w:t>
            </w:r>
            <w:proofErr w:type="spellEnd"/>
            <w:r w:rsidRPr="00FE4EAD">
              <w:rPr>
                <w:sz w:val="26"/>
                <w:szCs w:val="26"/>
              </w:rPr>
              <w:t xml:space="preserve"> </w:t>
            </w:r>
            <w:proofErr w:type="spellStart"/>
            <w:r w:rsidRPr="00FE4EAD">
              <w:rPr>
                <w:sz w:val="26"/>
                <w:szCs w:val="26"/>
              </w:rPr>
              <w:t>cộng</w:t>
            </w:r>
            <w:proofErr w:type="spellEnd"/>
            <w:r w:rsidRPr="00FE4EAD">
              <w:rPr>
                <w:sz w:val="26"/>
                <w:szCs w:val="26"/>
              </w:rPr>
              <w:t xml:space="preserve"> </w:t>
            </w:r>
            <w:proofErr w:type="spellStart"/>
            <w:r w:rsidRPr="00FE4EAD">
              <w:rPr>
                <w:sz w:val="26"/>
                <w:szCs w:val="26"/>
              </w:rPr>
              <w:t>hóa</w:t>
            </w:r>
            <w:proofErr w:type="spellEnd"/>
            <w:r w:rsidRPr="00FE4EAD">
              <w:rPr>
                <w:sz w:val="26"/>
                <w:szCs w:val="26"/>
              </w:rPr>
              <w:t xml:space="preserve"> </w:t>
            </w:r>
            <w:proofErr w:type="spellStart"/>
            <w:r w:rsidRPr="00FE4EAD">
              <w:rPr>
                <w:sz w:val="26"/>
                <w:szCs w:val="26"/>
              </w:rPr>
              <w:t>trị</w:t>
            </w:r>
            <w:proofErr w:type="spellEnd"/>
          </w:p>
        </w:tc>
      </w:tr>
      <w:tr w:rsidR="001D4BF2" w:rsidRPr="00DB7557" w:rsidTr="00B8093C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DB7557" w:rsidRDefault="001D4BF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1D4BF2" w:rsidRDefault="001D4BF2" w:rsidP="00F619FD">
            <w:pPr>
              <w:jc w:val="center"/>
              <w:rPr>
                <w:rFonts w:ascii="VNI-Times" w:hAnsi="VNI-Times" w:cs="Arial"/>
                <w:bCs/>
                <w:sz w:val="26"/>
                <w:szCs w:val="26"/>
              </w:rPr>
            </w:pPr>
            <w:r w:rsidRPr="001D4BF2">
              <w:rPr>
                <w:rFonts w:ascii="VNI-Times" w:hAnsi="VNI-Times" w:cs="Arial"/>
                <w:sz w:val="26"/>
                <w:szCs w:val="26"/>
              </w:rPr>
              <w:t>07/11/16 – 12/11/16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Default="001D4BF2" w:rsidP="000832E5">
            <w:pPr>
              <w:rPr>
                <w:sz w:val="26"/>
                <w:szCs w:val="26"/>
              </w:rPr>
            </w:pPr>
            <w:proofErr w:type="spellStart"/>
            <w:r w:rsidRPr="00FE4EAD">
              <w:rPr>
                <w:sz w:val="26"/>
                <w:szCs w:val="26"/>
              </w:rPr>
              <w:t>Hóa</w:t>
            </w:r>
            <w:proofErr w:type="spellEnd"/>
            <w:r w:rsidRPr="00FE4EAD">
              <w:rPr>
                <w:sz w:val="26"/>
                <w:szCs w:val="26"/>
              </w:rPr>
              <w:t xml:space="preserve"> </w:t>
            </w:r>
            <w:proofErr w:type="spellStart"/>
            <w:r w:rsidRPr="00FE4EAD">
              <w:rPr>
                <w:sz w:val="26"/>
                <w:szCs w:val="26"/>
              </w:rPr>
              <w:t>trị</w:t>
            </w:r>
            <w:proofErr w:type="spellEnd"/>
            <w:r w:rsidRPr="00FE4EAD">
              <w:rPr>
                <w:sz w:val="26"/>
                <w:szCs w:val="26"/>
              </w:rPr>
              <w:t xml:space="preserve"> </w:t>
            </w:r>
            <w:proofErr w:type="spellStart"/>
            <w:r w:rsidRPr="00FE4EAD">
              <w:rPr>
                <w:sz w:val="26"/>
                <w:szCs w:val="26"/>
              </w:rPr>
              <w:t>và</w:t>
            </w:r>
            <w:proofErr w:type="spellEnd"/>
            <w:r w:rsidRPr="00FE4EAD">
              <w:rPr>
                <w:sz w:val="26"/>
                <w:szCs w:val="26"/>
              </w:rPr>
              <w:t xml:space="preserve"> </w:t>
            </w:r>
            <w:proofErr w:type="spellStart"/>
            <w:r w:rsidRPr="00FE4EAD">
              <w:rPr>
                <w:sz w:val="26"/>
                <w:szCs w:val="26"/>
              </w:rPr>
              <w:t>số</w:t>
            </w:r>
            <w:proofErr w:type="spellEnd"/>
            <w:r w:rsidRPr="00FE4EAD">
              <w:rPr>
                <w:sz w:val="26"/>
                <w:szCs w:val="26"/>
              </w:rPr>
              <w:t xml:space="preserve"> </w:t>
            </w:r>
            <w:proofErr w:type="spellStart"/>
            <w:r w:rsidRPr="00FE4EAD">
              <w:rPr>
                <w:sz w:val="26"/>
                <w:szCs w:val="26"/>
              </w:rPr>
              <w:t>oxi</w:t>
            </w:r>
            <w:proofErr w:type="spellEnd"/>
            <w:r w:rsidRPr="00FE4EAD">
              <w:rPr>
                <w:sz w:val="26"/>
                <w:szCs w:val="26"/>
              </w:rPr>
              <w:t xml:space="preserve"> </w:t>
            </w:r>
            <w:proofErr w:type="spellStart"/>
            <w:r w:rsidRPr="00FE4EAD">
              <w:rPr>
                <w:sz w:val="26"/>
                <w:szCs w:val="26"/>
              </w:rPr>
              <w:t>hóa</w:t>
            </w:r>
            <w:proofErr w:type="spellEnd"/>
          </w:p>
          <w:p w:rsidR="001D4BF2" w:rsidRPr="00DB7557" w:rsidRDefault="001D4BF2" w:rsidP="000832E5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III</w:t>
            </w:r>
          </w:p>
        </w:tc>
      </w:tr>
      <w:tr w:rsidR="001D4BF2" w:rsidRPr="00DB7557" w:rsidTr="00B8093C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DB7557" w:rsidRDefault="001D4BF2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1D4BF2" w:rsidRDefault="001D4BF2" w:rsidP="00F619FD">
            <w:pPr>
              <w:jc w:val="center"/>
              <w:rPr>
                <w:rFonts w:ascii="VNI-Times" w:hAnsi="VNI-Times" w:cs="Arial"/>
                <w:bCs/>
                <w:sz w:val="26"/>
                <w:szCs w:val="26"/>
              </w:rPr>
            </w:pPr>
            <w:r w:rsidRPr="001D4BF2">
              <w:rPr>
                <w:rFonts w:ascii="VNI-Times" w:hAnsi="VNI-Times" w:cs="Arial"/>
                <w:sz w:val="26"/>
                <w:szCs w:val="26"/>
              </w:rPr>
              <w:t>14/11/16 – 19/11/16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Default="001D4BF2" w:rsidP="000832E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oxi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khử</w:t>
            </w:r>
            <w:proofErr w:type="spellEnd"/>
          </w:p>
          <w:p w:rsidR="001D4BF2" w:rsidRPr="00DB7557" w:rsidRDefault="001D4BF2" w:rsidP="000832E5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</w:p>
        </w:tc>
      </w:tr>
      <w:tr w:rsidR="001D4BF2" w:rsidRPr="00DB7557" w:rsidTr="00B8093C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Default="001D4BF2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8</w:t>
            </w:r>
          </w:p>
          <w:p w:rsidR="001D4BF2" w:rsidRPr="00DB7557" w:rsidRDefault="001D4BF2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1D4BF2" w:rsidRDefault="001D4BF2" w:rsidP="00F619FD">
            <w:pPr>
              <w:jc w:val="center"/>
              <w:rPr>
                <w:rFonts w:ascii="VNI-Times" w:hAnsi="VNI-Times" w:cs="Arial"/>
                <w:bCs/>
                <w:sz w:val="26"/>
                <w:szCs w:val="26"/>
              </w:rPr>
            </w:pPr>
            <w:r w:rsidRPr="001D4BF2">
              <w:rPr>
                <w:rFonts w:ascii="VNI-Times" w:hAnsi="VNI-Times" w:cs="Arial"/>
                <w:sz w:val="26"/>
                <w:szCs w:val="26"/>
              </w:rPr>
              <w:t>21/11/16 – 26/11/16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Default="001D4BF2" w:rsidP="003107C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IV</w:t>
            </w:r>
          </w:p>
          <w:p w:rsidR="001D4BF2" w:rsidRPr="00DB7557" w:rsidRDefault="001D4BF2" w:rsidP="003107CA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halogen - </w:t>
            </w:r>
            <w:proofErr w:type="spellStart"/>
            <w:r>
              <w:rPr>
                <w:sz w:val="26"/>
                <w:szCs w:val="26"/>
              </w:rPr>
              <w:t>Clo</w:t>
            </w:r>
            <w:proofErr w:type="spellEnd"/>
          </w:p>
        </w:tc>
      </w:tr>
      <w:tr w:rsidR="001D4BF2" w:rsidRPr="00DB7557" w:rsidTr="00B8093C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DB7557" w:rsidRDefault="001D4BF2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1D4BF2" w:rsidRDefault="001D4BF2" w:rsidP="00F619FD">
            <w:pPr>
              <w:jc w:val="center"/>
              <w:rPr>
                <w:rFonts w:ascii="VNI-Times" w:hAnsi="VNI-Times" w:cs="Arial"/>
                <w:bCs/>
                <w:sz w:val="26"/>
                <w:szCs w:val="26"/>
              </w:rPr>
            </w:pPr>
            <w:r w:rsidRPr="001D4BF2">
              <w:rPr>
                <w:rFonts w:ascii="VNI-Times" w:hAnsi="VNI-Times" w:cs="Arial"/>
                <w:sz w:val="26"/>
                <w:szCs w:val="26"/>
              </w:rPr>
              <w:t>28/11/16 – 03/12/16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Default="001D4BF2" w:rsidP="00967D4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halogen – </w:t>
            </w:r>
            <w:proofErr w:type="spellStart"/>
            <w:r>
              <w:rPr>
                <w:sz w:val="26"/>
                <w:szCs w:val="26"/>
              </w:rPr>
              <w:t>Clo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1D4BF2" w:rsidRPr="00DB7557" w:rsidRDefault="001D4BF2" w:rsidP="00967D4F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Hidro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clorua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Axit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clohidric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Muối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clorua</w:t>
            </w:r>
            <w:proofErr w:type="spellEnd"/>
          </w:p>
        </w:tc>
      </w:tr>
      <w:tr w:rsidR="001D4BF2" w:rsidRPr="00DB7557" w:rsidTr="00B8093C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DB7557" w:rsidRDefault="001D4BF2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1D4BF2" w:rsidRDefault="001D4BF2" w:rsidP="00F619FD">
            <w:pPr>
              <w:jc w:val="center"/>
              <w:rPr>
                <w:rFonts w:ascii="VNI-Times" w:hAnsi="VNI-Times" w:cs="Arial"/>
                <w:bCs/>
                <w:sz w:val="26"/>
                <w:szCs w:val="26"/>
              </w:rPr>
            </w:pPr>
            <w:r w:rsidRPr="001D4BF2">
              <w:rPr>
                <w:rFonts w:ascii="VNI-Times" w:hAnsi="VNI-Times" w:cs="Arial"/>
                <w:sz w:val="26"/>
                <w:szCs w:val="26"/>
              </w:rPr>
              <w:t>05/12/16 – 10/12/16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Default="001D4BF2" w:rsidP="00967D4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Hidro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clorua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Axit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clohidric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Muối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clorua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1D4BF2" w:rsidRDefault="001D4BF2" w:rsidP="00967D4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Flo- </w:t>
            </w:r>
            <w:proofErr w:type="spellStart"/>
            <w:r>
              <w:rPr>
                <w:sz w:val="26"/>
                <w:szCs w:val="26"/>
              </w:rPr>
              <w:t>Brom</w:t>
            </w:r>
            <w:proofErr w:type="spellEnd"/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Iot</w:t>
            </w:r>
            <w:proofErr w:type="spellEnd"/>
          </w:p>
          <w:p w:rsidR="001D4BF2" w:rsidRPr="00DB7557" w:rsidRDefault="001D4BF2" w:rsidP="00967D4F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</w:p>
        </w:tc>
      </w:tr>
      <w:tr w:rsidR="001D4BF2" w:rsidRPr="00DB7557" w:rsidTr="00B8093C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DB7557" w:rsidRDefault="001D4BF2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1D4BF2" w:rsidRDefault="001D4BF2" w:rsidP="00F619FD">
            <w:pPr>
              <w:jc w:val="center"/>
              <w:rPr>
                <w:rFonts w:ascii="VNI-Times" w:hAnsi="VNI-Times" w:cs="Arial"/>
                <w:bCs/>
                <w:sz w:val="26"/>
                <w:szCs w:val="26"/>
              </w:rPr>
            </w:pPr>
            <w:r w:rsidRPr="001D4BF2">
              <w:rPr>
                <w:rFonts w:ascii="VNI-Times" w:hAnsi="VNI-Times" w:cs="Arial"/>
                <w:sz w:val="26"/>
                <w:szCs w:val="26"/>
              </w:rPr>
              <w:t>12/12/16 – 17/12/16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Default="001D4BF2" w:rsidP="00967D4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</w:p>
          <w:p w:rsidR="001D4BF2" w:rsidRPr="00DB7557" w:rsidRDefault="001D4BF2" w:rsidP="00967D4F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  <w:tr w:rsidR="001D4BF2" w:rsidRPr="00DB7557" w:rsidTr="00B8093C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DB7557" w:rsidRDefault="001D4BF2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1D4BF2" w:rsidRDefault="001D4BF2" w:rsidP="00F619FD">
            <w:pPr>
              <w:jc w:val="center"/>
              <w:rPr>
                <w:rFonts w:ascii="VNI-Times" w:hAnsi="VNI-Times" w:cs="Arial"/>
                <w:bCs/>
                <w:sz w:val="26"/>
                <w:szCs w:val="26"/>
              </w:rPr>
            </w:pPr>
            <w:r w:rsidRPr="001D4BF2">
              <w:rPr>
                <w:rFonts w:ascii="VNI-Times" w:hAnsi="VNI-Times" w:cs="Arial"/>
                <w:sz w:val="26"/>
                <w:szCs w:val="26"/>
              </w:rPr>
              <w:t>19/12/16 – 24/12/16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967D4F">
            <w:pPr>
              <w:rPr>
                <w:sz w:val="26"/>
                <w:szCs w:val="26"/>
              </w:rPr>
            </w:pPr>
            <w:proofErr w:type="spellStart"/>
            <w:r w:rsidRPr="005F0EEA">
              <w:rPr>
                <w:sz w:val="26"/>
                <w:szCs w:val="26"/>
              </w:rPr>
              <w:t>Oxi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Ozon</w:t>
            </w:r>
            <w:proofErr w:type="spellEnd"/>
          </w:p>
          <w:p w:rsidR="001D4BF2" w:rsidRPr="00DB7557" w:rsidRDefault="001D4BF2" w:rsidP="00967D4F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</w:p>
        </w:tc>
      </w:tr>
      <w:tr w:rsidR="001D4BF2" w:rsidRPr="00DB7557" w:rsidTr="00B8093C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DB7557" w:rsidRDefault="001D4BF2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1D4BF2" w:rsidRDefault="001D4BF2" w:rsidP="00F619FD">
            <w:pPr>
              <w:jc w:val="center"/>
              <w:rPr>
                <w:rFonts w:ascii="VNI-Times" w:hAnsi="VNI-Times" w:cs="Arial"/>
                <w:bCs/>
                <w:sz w:val="26"/>
                <w:szCs w:val="26"/>
              </w:rPr>
            </w:pPr>
            <w:r w:rsidRPr="001D4BF2">
              <w:rPr>
                <w:rFonts w:ascii="VNI-Times" w:hAnsi="VNI-Times" w:cs="Arial"/>
                <w:sz w:val="26"/>
                <w:szCs w:val="26"/>
              </w:rPr>
              <w:t>26/12/16 – 31/12/16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1D4BF2" w:rsidRDefault="001D4BF2" w:rsidP="00967D4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Hidro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sunfua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Oxit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</w:p>
          <w:p w:rsidR="001D4BF2" w:rsidRPr="00DB7557" w:rsidRDefault="001D4BF2" w:rsidP="00967D4F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Axit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sunfuric</w:t>
            </w:r>
            <w:proofErr w:type="spellEnd"/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Muối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sunfat</w:t>
            </w:r>
            <w:proofErr w:type="spellEnd"/>
          </w:p>
        </w:tc>
      </w:tr>
      <w:tr w:rsidR="001D4BF2" w:rsidRPr="00DB7557" w:rsidTr="00B8093C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DB7557" w:rsidRDefault="001D4BF2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1D4BF2" w:rsidRDefault="001D4BF2" w:rsidP="00F619FD">
            <w:pPr>
              <w:jc w:val="center"/>
              <w:rPr>
                <w:rFonts w:ascii="VNI-Times" w:hAnsi="VNI-Times" w:cs="Arial"/>
                <w:bCs/>
                <w:sz w:val="26"/>
                <w:szCs w:val="26"/>
              </w:rPr>
            </w:pPr>
            <w:r w:rsidRPr="001D4BF2">
              <w:rPr>
                <w:rFonts w:ascii="VNI-Times" w:hAnsi="VNI-Times" w:cs="Arial"/>
                <w:sz w:val="26"/>
                <w:szCs w:val="26"/>
              </w:rPr>
              <w:t>02/01/17 – 07/01/17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1D4BF2" w:rsidRDefault="001D4BF2" w:rsidP="00B164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Axit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sunfuric</w:t>
            </w:r>
            <w:proofErr w:type="spellEnd"/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Muối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sunfat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1D4BF2" w:rsidRPr="00DB7557" w:rsidRDefault="001D4BF2" w:rsidP="00B164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VI</w:t>
            </w:r>
          </w:p>
        </w:tc>
      </w:tr>
      <w:tr w:rsidR="001D4BF2" w:rsidRPr="00DB7557" w:rsidTr="00B8093C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DB7557" w:rsidRDefault="001D4BF2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4BF2" w:rsidRPr="001D4BF2" w:rsidRDefault="001D4BF2" w:rsidP="00F619FD">
            <w:pPr>
              <w:jc w:val="center"/>
              <w:rPr>
                <w:rFonts w:ascii="VNI-Times" w:hAnsi="VNI-Times" w:cs="Arial"/>
                <w:bCs/>
                <w:sz w:val="26"/>
                <w:szCs w:val="26"/>
              </w:rPr>
            </w:pPr>
            <w:r w:rsidRPr="001D4BF2">
              <w:rPr>
                <w:rFonts w:ascii="VNI-Times" w:hAnsi="VNI-Times" w:cs="Arial"/>
                <w:sz w:val="26"/>
                <w:szCs w:val="26"/>
              </w:rPr>
              <w:t>09/01/17 – 14/01/17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4BF2" w:rsidRDefault="001D4BF2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1D4BF2" w:rsidRDefault="001D4BF2" w:rsidP="001D4BF2">
            <w:pPr>
              <w:spacing w:before="120"/>
              <w:rPr>
                <w:sz w:val="26"/>
                <w:szCs w:val="26"/>
              </w:rPr>
            </w:pPr>
            <w:proofErr w:type="spellStart"/>
            <w:r w:rsidRPr="006344B7">
              <w:rPr>
                <w:sz w:val="26"/>
                <w:szCs w:val="26"/>
              </w:rPr>
              <w:t>Ôn</w:t>
            </w:r>
            <w:proofErr w:type="spellEnd"/>
            <w:r w:rsidRPr="006344B7">
              <w:rPr>
                <w:sz w:val="26"/>
                <w:szCs w:val="26"/>
              </w:rPr>
              <w:t xml:space="preserve"> </w:t>
            </w:r>
            <w:proofErr w:type="spellStart"/>
            <w:r w:rsidRPr="006344B7">
              <w:rPr>
                <w:sz w:val="26"/>
                <w:szCs w:val="26"/>
              </w:rPr>
              <w:t>tập</w:t>
            </w:r>
            <w:proofErr w:type="spellEnd"/>
            <w:r w:rsidRPr="006344B7">
              <w:rPr>
                <w:sz w:val="26"/>
                <w:szCs w:val="26"/>
              </w:rPr>
              <w:t xml:space="preserve"> </w:t>
            </w:r>
            <w:proofErr w:type="spellStart"/>
            <w:r w:rsidRPr="006344B7">
              <w:rPr>
                <w:sz w:val="26"/>
                <w:szCs w:val="26"/>
              </w:rPr>
              <w:t>Học</w:t>
            </w:r>
            <w:proofErr w:type="spellEnd"/>
            <w:r w:rsidRPr="006344B7">
              <w:rPr>
                <w:sz w:val="26"/>
                <w:szCs w:val="26"/>
              </w:rPr>
              <w:t xml:space="preserve"> </w:t>
            </w:r>
            <w:proofErr w:type="spellStart"/>
            <w:r w:rsidRPr="006344B7">
              <w:rPr>
                <w:sz w:val="26"/>
                <w:szCs w:val="26"/>
              </w:rPr>
              <w:t>phần</w:t>
            </w:r>
            <w:proofErr w:type="spellEnd"/>
            <w:r w:rsidRPr="006344B7">
              <w:rPr>
                <w:sz w:val="26"/>
                <w:szCs w:val="26"/>
              </w:rPr>
              <w:t xml:space="preserve"> </w:t>
            </w:r>
            <w:proofErr w:type="spellStart"/>
            <w:r w:rsidRPr="006344B7">
              <w:rPr>
                <w:sz w:val="26"/>
                <w:szCs w:val="26"/>
              </w:rPr>
              <w:t>Hóa</w:t>
            </w:r>
            <w:proofErr w:type="spellEnd"/>
            <w:r w:rsidRPr="006344B7">
              <w:rPr>
                <w:sz w:val="26"/>
                <w:szCs w:val="26"/>
              </w:rPr>
              <w:t xml:space="preserve"> </w:t>
            </w:r>
            <w:proofErr w:type="spellStart"/>
            <w:r w:rsidRPr="006344B7">
              <w:rPr>
                <w:sz w:val="26"/>
                <w:szCs w:val="26"/>
              </w:rPr>
              <w:t>học</w:t>
            </w:r>
            <w:proofErr w:type="spellEnd"/>
            <w:r w:rsidRPr="006344B7">
              <w:rPr>
                <w:sz w:val="26"/>
                <w:szCs w:val="26"/>
              </w:rPr>
              <w:t xml:space="preserve"> 1</w:t>
            </w:r>
          </w:p>
          <w:p w:rsidR="001D4BF2" w:rsidRPr="00DB7557" w:rsidRDefault="001D4BF2" w:rsidP="00D9723B">
            <w:pPr>
              <w:rPr>
                <w:b/>
                <w:sz w:val="26"/>
                <w:szCs w:val="26"/>
              </w:rPr>
            </w:pPr>
          </w:p>
        </w:tc>
      </w:tr>
    </w:tbl>
    <w:p w:rsidR="00EA4518" w:rsidRPr="00D54AD3" w:rsidRDefault="00932406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BE6A33" wp14:editId="43FCF79A">
                <wp:simplePos x="0" y="0"/>
                <wp:positionH relativeFrom="column">
                  <wp:posOffset>6396355</wp:posOffset>
                </wp:positionH>
                <wp:positionV relativeFrom="paragraph">
                  <wp:posOffset>254000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y</w:t>
                            </w:r>
                            <w:r w:rsidR="001D4BF2">
                              <w:rPr>
                                <w:iCs/>
                                <w:sz w:val="26"/>
                                <w:szCs w:val="26"/>
                              </w:rPr>
                              <w:t>15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proofErr w:type="spellEnd"/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1D4BF2">
                              <w:rPr>
                                <w:iCs/>
                                <w:sz w:val="26"/>
                                <w:szCs w:val="26"/>
                              </w:rPr>
                              <w:t>09</w:t>
                            </w:r>
                            <w:proofErr w:type="gramEnd"/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</w:t>
                            </w:r>
                            <w:proofErr w:type="spellEnd"/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20</w:t>
                            </w:r>
                            <w:r w:rsidR="002051E2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1D4BF2">
                              <w:rPr>
                                <w:iCs/>
                                <w:sz w:val="26"/>
                                <w:szCs w:val="26"/>
                              </w:rPr>
                              <w:t>6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503.65pt;margin-top:20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y</w:t>
                      </w:r>
                      <w:r w:rsidR="001D4BF2">
                        <w:rPr>
                          <w:iCs/>
                          <w:sz w:val="26"/>
                          <w:szCs w:val="26"/>
                        </w:rPr>
                        <w:t>15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 w:rsidRPr="00D54AD3">
                        <w:rPr>
                          <w:iCs/>
                          <w:sz w:val="26"/>
                          <w:szCs w:val="26"/>
                        </w:rPr>
                        <w:t>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proofErr w:type="spellEnd"/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1D4BF2">
                        <w:rPr>
                          <w:iCs/>
                          <w:sz w:val="26"/>
                          <w:szCs w:val="26"/>
                        </w:rPr>
                        <w:t>09</w:t>
                      </w:r>
                      <w:proofErr w:type="gramEnd"/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20</w:t>
                      </w:r>
                      <w:r w:rsidR="002051E2" w:rsidRPr="00D54AD3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1D4BF2">
                        <w:rPr>
                          <w:iCs/>
                          <w:sz w:val="26"/>
                          <w:szCs w:val="26"/>
                        </w:rPr>
                        <w:t>6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EA4518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EC71FC8" wp14:editId="581B0C94">
                <wp:simplePos x="0" y="0"/>
                <wp:positionH relativeFrom="column">
                  <wp:posOffset>222885</wp:posOffset>
                </wp:positionH>
                <wp:positionV relativeFrom="paragraph">
                  <wp:posOffset>146050</wp:posOffset>
                </wp:positionV>
                <wp:extent cx="2257425" cy="228600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742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2A42DB" w:rsidRPr="00D54AD3" w:rsidRDefault="002A42DB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1D4BF2" w:rsidRDefault="00D54AD3" w:rsidP="005E4173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D4BF2"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  <w:t>TR</w:t>
                            </w:r>
                            <w:r w:rsidRPr="001D4BF2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ẦN KIM THU LIỄU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Pr="001D4BF2" w:rsidRDefault="005E4173" w:rsidP="005E417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17.55pt;margin-top:11.5pt;width:177.75pt;height:180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2A42DB" w:rsidRPr="00D54AD3" w:rsidRDefault="002A42DB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1D4BF2" w:rsidRDefault="00D54AD3" w:rsidP="005E4173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1D4BF2"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  <w:t>TR</w:t>
                      </w:r>
                      <w:r w:rsidRPr="001D4BF2">
                        <w:rPr>
                          <w:b/>
                          <w:bCs/>
                          <w:sz w:val="26"/>
                          <w:szCs w:val="26"/>
                        </w:rPr>
                        <w:t>ẦN KIM THU LIỄU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Pr="001D4BF2" w:rsidRDefault="005E4173" w:rsidP="005E4173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06DDD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5AFF2D9" wp14:editId="6A042D8B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54AD3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>ƯỞNG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0;margin-top:17.55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    <v:textbox>
                  <w:txbxContent>
                    <w:p w:rsidR="001F10AB" w:rsidRPr="00D54AD3" w:rsidRDefault="00D54AD3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 w:rsidRPr="00D54AD3">
                        <w:rPr>
                          <w:b w:val="0"/>
                          <w:szCs w:val="26"/>
                        </w:rPr>
                        <w:t>TR</w:t>
                      </w:r>
                      <w:r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>ƯỞNG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pStyle w:val="Heading4"/>
        <w:rPr>
          <w:rFonts w:ascii="Times New Roman" w:hAnsi="Times New Roman"/>
          <w:szCs w:val="26"/>
        </w:rPr>
      </w:pP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  <w:bookmarkStart w:id="0" w:name="_GoBack"/>
      <w:bookmarkEnd w:id="0"/>
    </w:p>
    <w:p w:rsidR="00EA4518" w:rsidRPr="00D54AD3" w:rsidRDefault="00EA4518" w:rsidP="00EA4518">
      <w:pPr>
        <w:tabs>
          <w:tab w:val="left" w:pos="11355"/>
        </w:tabs>
        <w:rPr>
          <w:sz w:val="26"/>
          <w:szCs w:val="26"/>
        </w:rPr>
      </w:pPr>
    </w:p>
    <w:p w:rsidR="001D4BF2" w:rsidRDefault="00EA4518" w:rsidP="00537A1F">
      <w:pPr>
        <w:pStyle w:val="Heading4"/>
        <w:rPr>
          <w:rFonts w:ascii="Times New Roman" w:hAnsi="Times New Roman"/>
          <w:szCs w:val="26"/>
        </w:rPr>
      </w:pPr>
      <w:r w:rsidRPr="00D54AD3">
        <w:rPr>
          <w:rFonts w:ascii="Times New Roman" w:hAnsi="Times New Roman"/>
          <w:szCs w:val="26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1D4BF2" w:rsidRPr="001D4BF2" w:rsidRDefault="001D4BF2" w:rsidP="001D4BF2"/>
    <w:p w:rsidR="001D4BF2" w:rsidRPr="001D4BF2" w:rsidRDefault="001D4BF2" w:rsidP="001D4BF2"/>
    <w:p w:rsidR="001D4BF2" w:rsidRDefault="001D4BF2" w:rsidP="001D4BF2"/>
    <w:p w:rsidR="00537A1F" w:rsidRPr="001D4BF2" w:rsidRDefault="001D4BF2" w:rsidP="001D4BF2">
      <w:pPr>
        <w:tabs>
          <w:tab w:val="left" w:pos="6270"/>
        </w:tabs>
        <w:rPr>
          <w:b/>
        </w:rPr>
      </w:pPr>
      <w:r>
        <w:t xml:space="preserve">                                                                                        </w:t>
      </w:r>
      <w:r w:rsidRPr="001D4BF2">
        <w:rPr>
          <w:b/>
        </w:rPr>
        <w:t>NGUYỄN THỊ HUYỀN NGA</w:t>
      </w:r>
    </w:p>
    <w:sectPr w:rsidR="00537A1F" w:rsidRPr="001D4BF2" w:rsidSect="00EA45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D97" w:rsidRDefault="009B1D97" w:rsidP="002A42DB">
      <w:r>
        <w:separator/>
      </w:r>
    </w:p>
  </w:endnote>
  <w:endnote w:type="continuationSeparator" w:id="0">
    <w:p w:rsidR="009B1D97" w:rsidRDefault="009B1D97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F08" w:rsidRDefault="00125F0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F08" w:rsidRDefault="00125F0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F08" w:rsidRDefault="00125F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D97" w:rsidRDefault="009B1D97" w:rsidP="002A42DB">
      <w:r>
        <w:separator/>
      </w:r>
    </w:p>
  </w:footnote>
  <w:footnote w:type="continuationSeparator" w:id="0">
    <w:p w:rsidR="009B1D97" w:rsidRDefault="009B1D97" w:rsidP="002A4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F08" w:rsidRDefault="00125F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F08" w:rsidRDefault="00125F0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F08" w:rsidRDefault="00125F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4B9D"/>
    <w:rsid w:val="000A24BA"/>
    <w:rsid w:val="000B7B39"/>
    <w:rsid w:val="000D21E9"/>
    <w:rsid w:val="000E1542"/>
    <w:rsid w:val="00125F08"/>
    <w:rsid w:val="00132F83"/>
    <w:rsid w:val="001614A6"/>
    <w:rsid w:val="001A20BD"/>
    <w:rsid w:val="001A434D"/>
    <w:rsid w:val="001A7A9F"/>
    <w:rsid w:val="001D4BF2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30806"/>
    <w:rsid w:val="00234C90"/>
    <w:rsid w:val="0023538C"/>
    <w:rsid w:val="00236492"/>
    <w:rsid w:val="002368E1"/>
    <w:rsid w:val="00243472"/>
    <w:rsid w:val="00247717"/>
    <w:rsid w:val="002551B2"/>
    <w:rsid w:val="002657CA"/>
    <w:rsid w:val="00273E07"/>
    <w:rsid w:val="0027436B"/>
    <w:rsid w:val="002828BA"/>
    <w:rsid w:val="00292FF6"/>
    <w:rsid w:val="002A42DB"/>
    <w:rsid w:val="002A4E78"/>
    <w:rsid w:val="002C32C1"/>
    <w:rsid w:val="002D4949"/>
    <w:rsid w:val="002D5507"/>
    <w:rsid w:val="002F1E29"/>
    <w:rsid w:val="003107CA"/>
    <w:rsid w:val="0031101C"/>
    <w:rsid w:val="00314BE9"/>
    <w:rsid w:val="0032343B"/>
    <w:rsid w:val="00332042"/>
    <w:rsid w:val="003415DD"/>
    <w:rsid w:val="00341CCB"/>
    <w:rsid w:val="0034766B"/>
    <w:rsid w:val="00370EE6"/>
    <w:rsid w:val="003B32A9"/>
    <w:rsid w:val="003C4E54"/>
    <w:rsid w:val="003C7C31"/>
    <w:rsid w:val="003D36A7"/>
    <w:rsid w:val="003E3109"/>
    <w:rsid w:val="0041245E"/>
    <w:rsid w:val="00421C76"/>
    <w:rsid w:val="004617EE"/>
    <w:rsid w:val="004710A0"/>
    <w:rsid w:val="00497499"/>
    <w:rsid w:val="004C553B"/>
    <w:rsid w:val="004E59A8"/>
    <w:rsid w:val="004E6846"/>
    <w:rsid w:val="00516693"/>
    <w:rsid w:val="00520719"/>
    <w:rsid w:val="00537A1F"/>
    <w:rsid w:val="00557197"/>
    <w:rsid w:val="005602AD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601006"/>
    <w:rsid w:val="00611A0C"/>
    <w:rsid w:val="006156FB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4CB3"/>
    <w:rsid w:val="00714415"/>
    <w:rsid w:val="00722188"/>
    <w:rsid w:val="0073767E"/>
    <w:rsid w:val="007377D5"/>
    <w:rsid w:val="00740B5B"/>
    <w:rsid w:val="007415D3"/>
    <w:rsid w:val="00742E64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C798A"/>
    <w:rsid w:val="007D6CFC"/>
    <w:rsid w:val="007E1DC5"/>
    <w:rsid w:val="0080476E"/>
    <w:rsid w:val="00805421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F72"/>
    <w:rsid w:val="00995782"/>
    <w:rsid w:val="009A54DD"/>
    <w:rsid w:val="009B1D97"/>
    <w:rsid w:val="009C7C4A"/>
    <w:rsid w:val="009D3380"/>
    <w:rsid w:val="009D61FC"/>
    <w:rsid w:val="009F643D"/>
    <w:rsid w:val="00A06135"/>
    <w:rsid w:val="00A552A9"/>
    <w:rsid w:val="00A558EB"/>
    <w:rsid w:val="00A669EB"/>
    <w:rsid w:val="00A67D24"/>
    <w:rsid w:val="00A71C71"/>
    <w:rsid w:val="00AA3ED9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6421"/>
    <w:rsid w:val="00B20710"/>
    <w:rsid w:val="00B31256"/>
    <w:rsid w:val="00B43693"/>
    <w:rsid w:val="00B45625"/>
    <w:rsid w:val="00B649D2"/>
    <w:rsid w:val="00B839E2"/>
    <w:rsid w:val="00B847D1"/>
    <w:rsid w:val="00B934F1"/>
    <w:rsid w:val="00B94511"/>
    <w:rsid w:val="00BB12B0"/>
    <w:rsid w:val="00BB47B3"/>
    <w:rsid w:val="00BC0DC4"/>
    <w:rsid w:val="00BC4612"/>
    <w:rsid w:val="00C13128"/>
    <w:rsid w:val="00C2358F"/>
    <w:rsid w:val="00C54A62"/>
    <w:rsid w:val="00C658F1"/>
    <w:rsid w:val="00C66E8C"/>
    <w:rsid w:val="00C71803"/>
    <w:rsid w:val="00C838B3"/>
    <w:rsid w:val="00CA183F"/>
    <w:rsid w:val="00CA212C"/>
    <w:rsid w:val="00CA4F80"/>
    <w:rsid w:val="00CC282D"/>
    <w:rsid w:val="00CC395A"/>
    <w:rsid w:val="00CF4CEF"/>
    <w:rsid w:val="00D06DDD"/>
    <w:rsid w:val="00D20856"/>
    <w:rsid w:val="00D33A61"/>
    <w:rsid w:val="00D346A0"/>
    <w:rsid w:val="00D54AD3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86271"/>
    <w:rsid w:val="00E91D57"/>
    <w:rsid w:val="00E91DA8"/>
    <w:rsid w:val="00E9702F"/>
    <w:rsid w:val="00EA4518"/>
    <w:rsid w:val="00EA5A16"/>
    <w:rsid w:val="00EF259F"/>
    <w:rsid w:val="00F05514"/>
    <w:rsid w:val="00F05994"/>
    <w:rsid w:val="00F24D2C"/>
    <w:rsid w:val="00F67DFA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D6E3A-CCA3-4B91-8B8C-9E731B66B60E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F6921FA9-FF2F-4AE2-ABAE-A3D0968B1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781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CHI NGA</cp:lastModifiedBy>
  <cp:revision>15</cp:revision>
  <cp:lastPrinted>2016-09-14T02:16:00Z</cp:lastPrinted>
  <dcterms:created xsi:type="dcterms:W3CDTF">2015-09-24T02:51:00Z</dcterms:created>
  <dcterms:modified xsi:type="dcterms:W3CDTF">2016-09-14T02:23:00Z</dcterms:modified>
</cp:coreProperties>
</file>